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E2A95" w14:textId="77777777" w:rsidR="00D250C1" w:rsidRDefault="009A19C4">
      <w:pPr>
        <w:pStyle w:val="Standard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65647630" wp14:editId="5A16EF7F">
            <wp:extent cx="4716914" cy="6217810"/>
            <wp:effectExtent l="0" t="0" r="7486" b="0"/>
            <wp:docPr id="1" name="Obrázek 8" descr="C:\Users\Student1\Desktop\_Erasmus_prac._listy_řepa_\IMG_20190116_125216_resized_20190128_061816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914" cy="6217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CEEAFBB" wp14:editId="2BD8758C">
            <wp:extent cx="8618220" cy="4841217"/>
            <wp:effectExtent l="0" t="0" r="0" b="0"/>
            <wp:docPr id="2" name="Obrázek 7" descr="C:\Users\Student1\Desktop\_Erasmus_prac._listy_řepa_\IMG_20190116_125228_resized_20190128_061818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1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A2242D1" wp14:editId="7F6A2649">
            <wp:extent cx="8618220" cy="4841217"/>
            <wp:effectExtent l="0" t="0" r="0" b="0"/>
            <wp:docPr id="3" name="Obrázek 6" descr="C:\Users\Student1\Desktop\_Erasmus_prac._listy_řepa_\IMG_20190116_125245_resized_20190128_061817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1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64BC0F9" wp14:editId="4336CD13">
            <wp:extent cx="8618220" cy="4841217"/>
            <wp:effectExtent l="0" t="0" r="0" b="0"/>
            <wp:docPr id="4" name="Obrázek 5" descr="C:\Users\Student1\Desktop\_Erasmus_prac._listy_řepa_\IMG_20190116_125257_resized_20190128_061815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1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86629B8" wp14:editId="725B4D2F">
            <wp:extent cx="8618220" cy="4841217"/>
            <wp:effectExtent l="0" t="0" r="0" b="0"/>
            <wp:docPr id="5" name="Obrázek 4" descr="C:\Users\Student1\Desktop\_Erasmus_prac._listy_řepa_\IMG_20190116_125342_resized_20190128_061817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1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3AD0002" wp14:editId="0EE610FD">
            <wp:extent cx="4800545" cy="8548917"/>
            <wp:effectExtent l="11764" t="7286" r="11819" b="11819"/>
            <wp:docPr id="6" name="Obrázek 3" descr="C:\Users\Student1\Desktop\_Erasmus_prac._listy_řepa_\IMG_20190116_125437_resized_20190128_06182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4800545" cy="8548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B267F98" wp14:editId="7EF9C135">
            <wp:extent cx="8618220" cy="4839462"/>
            <wp:effectExtent l="0" t="0" r="0" b="0"/>
            <wp:docPr id="7" name="Obrázek 2" descr="C:\Users\Student1\Desktop\_Erasmus_prac._listy_řepa_\IMG_20190116_125600_resized_20190128_061819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394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E760A09" wp14:editId="216BD7CF">
            <wp:extent cx="8618220" cy="4839462"/>
            <wp:effectExtent l="0" t="0" r="0" b="0"/>
            <wp:docPr id="8" name="Obrázek 1" descr="C:\Users\Student1\Desktop\_Erasmus_prac._listy_řepa_\IMG_20190116_125639_resized_20190128_061815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394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250C1">
      <w:pgSz w:w="15840" w:h="12240" w:orient="landscape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A9B7A" w14:textId="77777777" w:rsidR="00E44C88" w:rsidRDefault="00E44C88">
      <w:r>
        <w:separator/>
      </w:r>
    </w:p>
  </w:endnote>
  <w:endnote w:type="continuationSeparator" w:id="0">
    <w:p w14:paraId="5FF977AB" w14:textId="77777777" w:rsidR="00E44C88" w:rsidRDefault="00E4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072DB" w14:textId="77777777" w:rsidR="00E44C88" w:rsidRDefault="00E44C88">
      <w:r>
        <w:rPr>
          <w:color w:val="000000"/>
        </w:rPr>
        <w:separator/>
      </w:r>
    </w:p>
  </w:footnote>
  <w:footnote w:type="continuationSeparator" w:id="0">
    <w:p w14:paraId="1710CE69" w14:textId="77777777" w:rsidR="00E44C88" w:rsidRDefault="00E44C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50C1"/>
    <w:rsid w:val="009A19C4"/>
    <w:rsid w:val="00D250C1"/>
    <w:rsid w:val="00E44C88"/>
    <w:rsid w:val="00E716FE"/>
    <w:rsid w:val="00E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6CD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DefaultParagraphFont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 Matějů</dc:creator>
  <cp:lastModifiedBy>Microsoft Office User</cp:lastModifiedBy>
  <cp:revision>2</cp:revision>
  <dcterms:created xsi:type="dcterms:W3CDTF">2019-02-07T17:12:00Z</dcterms:created>
  <dcterms:modified xsi:type="dcterms:W3CDTF">2019-02-07T17:12:00Z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